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E26" w:rsidRDefault="00F5087B" w:rsidP="00E76932">
      <w:pPr>
        <w:jc w:val="both"/>
        <w:sectPr w:rsidR="00F93E26" w:rsidSect="00F93E2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997CBEF" wp14:editId="49EFC0A8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59040" cy="10692130"/>
            <wp:effectExtent l="0" t="0" r="381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B8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F5F18F" wp14:editId="6BC62056">
                <wp:simplePos x="0" y="0"/>
                <wp:positionH relativeFrom="column">
                  <wp:posOffset>100330</wp:posOffset>
                </wp:positionH>
                <wp:positionV relativeFrom="paragraph">
                  <wp:posOffset>-823595</wp:posOffset>
                </wp:positionV>
                <wp:extent cx="803910" cy="3409950"/>
                <wp:effectExtent l="0" t="0" r="0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80391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274AC2" w:rsidRDefault="00463B81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808080" w:themeColor="accent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808080" w:themeColor="accent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E0232" w:rsidRPr="00F5087B">
                              <w:rPr>
                                <w:rFonts w:ascii="Georgia" w:hAnsi="Georgia"/>
                                <w:b/>
                                <w:i/>
                                <w:color w:val="9966FF"/>
                                <w:sz w:val="40"/>
                                <w:szCs w:val="40"/>
                              </w:rPr>
                              <w:t xml:space="preserve">Vendeuse prête à porter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5F18F" id="_x0000_t202" coordsize="21600,21600" o:spt="202" path="m,l,21600r21600,l21600,xe">
                <v:stroke joinstyle="miter"/>
                <v:path gradientshapeok="t" o:connecttype="rect"/>
              </v:shapetype>
              <v:shape id="Zone de texte 153" o:spid="_x0000_s1026" type="#_x0000_t202" style="position:absolute;left:0;text-align:left;margin-left:7.9pt;margin-top:-64.85pt;width:63.3pt;height:268.5pt;rotation:180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" filled="f" stroked="f">
                <v:textbox style="layout-flow:vertical-ideographic">
                  <w:txbxContent>
                    <w:p w:rsidR="009D0622" w:rsidRPr="00274AC2" w:rsidRDefault="00463B81">
                      <w:pPr>
                        <w:rPr>
                          <w:rFonts w:ascii="Georgia" w:hAnsi="Georgia"/>
                          <w:b/>
                          <w:i/>
                          <w:color w:val="808080" w:themeColor="accent4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808080" w:themeColor="accent4"/>
                          <w:sz w:val="40"/>
                          <w:szCs w:val="40"/>
                        </w:rPr>
                        <w:t xml:space="preserve"> </w:t>
                      </w:r>
                      <w:r w:rsidR="00AE0232" w:rsidRPr="00F5087B">
                        <w:rPr>
                          <w:rFonts w:ascii="Georgia" w:hAnsi="Georgia"/>
                          <w:b/>
                          <w:i/>
                          <w:color w:val="9966FF"/>
                          <w:sz w:val="40"/>
                          <w:szCs w:val="40"/>
                        </w:rPr>
                        <w:t xml:space="preserve">Vendeuse prête à porter </w:t>
                      </w:r>
                    </w:p>
                  </w:txbxContent>
                </v:textbox>
              </v:shape>
            </w:pict>
          </mc:Fallback>
        </mc:AlternateContent>
      </w:r>
      <w:r w:rsidR="00072CD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799D94" wp14:editId="2AD36C38">
                <wp:simplePos x="0" y="0"/>
                <wp:positionH relativeFrom="page">
                  <wp:posOffset>2502535</wp:posOffset>
                </wp:positionH>
                <wp:positionV relativeFrom="paragraph">
                  <wp:posOffset>0</wp:posOffset>
                </wp:positionV>
                <wp:extent cx="5053965" cy="3324225"/>
                <wp:effectExtent l="0" t="0" r="0" b="9525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96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CD1" w:rsidRPr="004F00A5" w:rsidRDefault="00072CD1" w:rsidP="00072CD1">
                            <w:pPr>
                              <w:contextualSpacing/>
                              <w:rPr>
                                <w:rFonts w:ascii="Arial" w:hAnsi="Arial"/>
                                <w:b/>
                                <w:color w:val="808080" w:themeColor="accent4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Hlk510961260"/>
                            <w:r w:rsidRPr="004F00A5">
                              <w:rPr>
                                <w:rFonts w:ascii="Arial" w:hAnsi="Arial"/>
                                <w:b/>
                                <w:color w:val="808080" w:themeColor="accent4"/>
                                <w:sz w:val="36"/>
                                <w:szCs w:val="36"/>
                                <w:lang w:val="en-US"/>
                              </w:rPr>
                              <w:t xml:space="preserve">                </w:t>
                            </w:r>
                            <w:r w:rsidRPr="00F5087B">
                              <w:rPr>
                                <w:rFonts w:ascii="Arial" w:hAnsi="Arial"/>
                                <w:b/>
                                <w:color w:val="9966FF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 xml:space="preserve">EXPERIENCE </w:t>
                            </w:r>
                            <w:r w:rsidRPr="00F5087B">
                              <w:rPr>
                                <w:rFonts w:ascii="Arial" w:hAnsi="Arial"/>
                                <w:b/>
                                <w:color w:val="9966FF"/>
                                <w:sz w:val="36"/>
                                <w:szCs w:val="36"/>
                                <w:u w:val="single"/>
                              </w:rPr>
                              <w:t xml:space="preserve">professionnelle </w:t>
                            </w:r>
                          </w:p>
                          <w:p w:rsidR="00072CD1" w:rsidRPr="00072CD1" w:rsidRDefault="00072CD1" w:rsidP="00072CD1">
                            <w:pPr>
                              <w:contextualSpacing/>
                              <w:rPr>
                                <w:rFonts w:ascii="Arial" w:hAnsi="Arial"/>
                                <w:b/>
                                <w:color w:val="000000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1,5 </w:t>
                            </w:r>
                            <w:proofErr w:type="spellStart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mois</w:t>
                            </w:r>
                            <w:proofErr w:type="spellEnd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: ELS polyvalent « CASINO » St Hermine 85</w:t>
                            </w:r>
                          </w:p>
                          <w:p w:rsidR="00072CD1" w:rsidRPr="00072CD1" w:rsidRDefault="00072CD1" w:rsidP="00072CD1">
                            <w:pPr>
                              <w:ind w:left="360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15 jours : Opératrice de production « SICARD » St Jean de Beugné 85</w:t>
                            </w: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7 jours : Vendeuse polyvalente « GEMO » Lucon 85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 mois Vendeuse boulangerie -pâtisserie « Boulangerie Chatelier » La Baule 44</w:t>
                            </w: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2 mois : Vendeuse boulangerie-pâtisserie « SARL la </w:t>
                            </w:r>
                            <w:proofErr w:type="spellStart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Célarienne</w:t>
                            </w:r>
                            <w:proofErr w:type="spellEnd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 » Nantes 44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4 ans : Vendeuse boulangerie- pâtisserie « Le Moulin Doré » Marseille 13 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 an : Vendeuse boulangerie-pâtisserie « boulangerie Jallet » Savigny sur Orge 91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2 mois : vendeuse boulangerie-pâtisserie « SARL Fifi » Aix en Provence 13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1 mois : Vendeuse boulangerie-pâtisserie « SARL </w:t>
                            </w:r>
                            <w:proofErr w:type="spellStart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Stamoi</w:t>
                            </w:r>
                            <w:proofErr w:type="spellEnd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 » Aix en Provence 13</w:t>
                            </w:r>
                          </w:p>
                          <w:p w:rsidR="00072CD1" w:rsidRPr="00072CD1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072CD1" w:rsidRPr="00072CD1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 ans : Vendeuse boulangerie-pâtisserie « Boulangerie </w:t>
                            </w:r>
                            <w:proofErr w:type="spellStart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Jeandot</w:t>
                            </w:r>
                            <w:proofErr w:type="spellEnd"/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 » Yerres </w:t>
                            </w:r>
                            <w:r w:rsidRPr="00072CD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91</w:t>
                            </w:r>
                          </w:p>
                          <w:p w:rsidR="00072CD1" w:rsidRPr="002C3489" w:rsidRDefault="00072CD1" w:rsidP="00072CD1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72CD1" w:rsidRPr="00E85783" w:rsidRDefault="00072CD1" w:rsidP="00072CD1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3 ans : Pâtissière « Boulangerie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Jamoteau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 » Longjumeau 91</w:t>
                            </w:r>
                          </w:p>
                          <w:p w:rsidR="00072CD1" w:rsidRPr="005469DB" w:rsidRDefault="00072CD1" w:rsidP="00072CD1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9D94" id="Zone de texte 143" o:spid="_x0000_s1027" type="#_x0000_t202" style="position:absolute;left:0;text-align:left;margin-left:197.05pt;margin-top:0;width:397.95pt;height:261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" filled="f" stroked="f">
                <v:textbox>
                  <w:txbxContent>
                    <w:p w:rsidR="00072CD1" w:rsidRPr="004F00A5" w:rsidRDefault="00072CD1" w:rsidP="00072CD1">
                      <w:pPr>
                        <w:contextualSpacing/>
                        <w:rPr>
                          <w:rFonts w:ascii="Arial" w:hAnsi="Arial"/>
                          <w:b/>
                          <w:color w:val="808080" w:themeColor="accent4"/>
                          <w:sz w:val="36"/>
                          <w:szCs w:val="36"/>
                          <w:u w:val="single"/>
                        </w:rPr>
                      </w:pPr>
                      <w:bookmarkStart w:id="1" w:name="_Hlk510961260"/>
                      <w:r w:rsidRPr="004F00A5">
                        <w:rPr>
                          <w:rFonts w:ascii="Arial" w:hAnsi="Arial"/>
                          <w:b/>
                          <w:color w:val="808080" w:themeColor="accent4"/>
                          <w:sz w:val="36"/>
                          <w:szCs w:val="36"/>
                          <w:lang w:val="en-US"/>
                        </w:rPr>
                        <w:t xml:space="preserve">                </w:t>
                      </w:r>
                      <w:r w:rsidRPr="00F5087B">
                        <w:rPr>
                          <w:rFonts w:ascii="Arial" w:hAnsi="Arial"/>
                          <w:b/>
                          <w:color w:val="9966FF"/>
                          <w:sz w:val="36"/>
                          <w:szCs w:val="36"/>
                          <w:u w:val="single"/>
                          <w:lang w:val="en-US"/>
                        </w:rPr>
                        <w:t xml:space="preserve">EXPERIENCE </w:t>
                      </w:r>
                      <w:r w:rsidRPr="00F5087B">
                        <w:rPr>
                          <w:rFonts w:ascii="Arial" w:hAnsi="Arial"/>
                          <w:b/>
                          <w:color w:val="9966FF"/>
                          <w:sz w:val="36"/>
                          <w:szCs w:val="36"/>
                          <w:u w:val="single"/>
                        </w:rPr>
                        <w:t xml:space="preserve">professionnelle </w:t>
                      </w:r>
                    </w:p>
                    <w:p w:rsidR="00072CD1" w:rsidRPr="00072CD1" w:rsidRDefault="00072CD1" w:rsidP="00072CD1">
                      <w:pPr>
                        <w:contextualSpacing/>
                        <w:rPr>
                          <w:rFonts w:ascii="Arial" w:hAnsi="Arial"/>
                          <w:b/>
                          <w:color w:val="000000"/>
                          <w:sz w:val="36"/>
                          <w:szCs w:val="36"/>
                          <w:u w:val="single"/>
                          <w:lang w:val="en-US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1,5 </w:t>
                      </w:r>
                      <w:proofErr w:type="spellStart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mois</w:t>
                      </w:r>
                      <w:proofErr w:type="spellEnd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: ELS polyvalent « CASINO » St Hermine 85</w:t>
                      </w:r>
                    </w:p>
                    <w:p w:rsidR="00072CD1" w:rsidRPr="00072CD1" w:rsidRDefault="00072CD1" w:rsidP="00072CD1">
                      <w:pPr>
                        <w:ind w:left="360"/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15 jours : Opératrice de production « SICARD » St Jean de Beugné 85</w:t>
                      </w:r>
                    </w:p>
                    <w:p w:rsidR="00072CD1" w:rsidRPr="00072CD1" w:rsidRDefault="00072CD1" w:rsidP="00072CD1">
                      <w:pPr>
                        <w:pStyle w:val="Paragraphedeliste"/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7 jours : Vendeuse polyvalente « GEMO » Lucon 85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1 mois Vendeuse boulangerie -pâtisserie « Boulangerie Chatelier » La Baule 44</w:t>
                      </w:r>
                    </w:p>
                    <w:p w:rsidR="00072CD1" w:rsidRPr="00072CD1" w:rsidRDefault="00072CD1" w:rsidP="00072CD1">
                      <w:pPr>
                        <w:pStyle w:val="Paragraphedeliste"/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2 mois : Vendeuse boulangerie-pâtisserie « SARL la </w:t>
                      </w:r>
                      <w:proofErr w:type="spellStart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Célarienne</w:t>
                      </w:r>
                      <w:proofErr w:type="spellEnd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 » Nantes 44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4 ans : Vendeuse boulangerie- pâtisserie « Le Moulin Doré » Marseille 13 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1 an : Vendeuse boulangerie-pâtisserie « boulangerie Jallet » Savigny sur Orge 91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2 mois : vendeuse boulangerie-pâtisserie « SARL Fifi » Aix en Provence 13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1 mois : Vendeuse boulangerie-pâtisserie « SARL </w:t>
                      </w:r>
                      <w:proofErr w:type="spellStart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Stamoi</w:t>
                      </w:r>
                      <w:proofErr w:type="spellEnd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 » Aix en Provence 13</w:t>
                      </w:r>
                    </w:p>
                    <w:p w:rsidR="00072CD1" w:rsidRPr="00072CD1" w:rsidRDefault="00072CD1" w:rsidP="00072CD1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072CD1" w:rsidRPr="00072CD1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3 ans : Vendeuse boulangerie-pâtisserie « Boulangerie </w:t>
                      </w:r>
                      <w:proofErr w:type="spellStart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Jeandot</w:t>
                      </w:r>
                      <w:proofErr w:type="spellEnd"/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18"/>
                          <w:szCs w:val="18"/>
                        </w:rPr>
                        <w:t> » Yerres </w:t>
                      </w:r>
                      <w:r w:rsidRPr="00072CD1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>91</w:t>
                      </w:r>
                    </w:p>
                    <w:p w:rsidR="00072CD1" w:rsidRPr="002C3489" w:rsidRDefault="00072CD1" w:rsidP="00072CD1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072CD1" w:rsidRPr="00E85783" w:rsidRDefault="00072CD1" w:rsidP="00072CD1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3 ans : Pâtissière « Boulangerie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Jamoteau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 » Longjumeau 91</w:t>
                      </w:r>
                    </w:p>
                    <w:p w:rsidR="00072CD1" w:rsidRPr="005469DB" w:rsidRDefault="00072CD1" w:rsidP="00072CD1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bookmarkEnd w:id="1"/>
                    <w:p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5931" w:rsidRPr="00945931">
        <w:t xml:space="preserve"> </w:t>
      </w:r>
    </w:p>
    <w:p w:rsidR="00AF7C19" w:rsidRDefault="00F5087B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6265546</wp:posOffset>
                </wp:positionV>
                <wp:extent cx="2400300" cy="30099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087B" w:rsidRPr="00F5087B" w:rsidRDefault="00F5087B" w:rsidP="00F5087B">
                            <w:pPr>
                              <w:rPr>
                                <w:rFonts w:ascii="Georgia" w:hAnsi="Georgia"/>
                                <w:b/>
                                <w:color w:val="808080" w:themeColor="accent4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8080" w:themeColor="accent4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Pr="00F5087B">
                              <w:rPr>
                                <w:rFonts w:ascii="Georgia" w:hAnsi="Georgia"/>
                                <w:b/>
                                <w:color w:val="808080" w:themeColor="accent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F5087B">
                              <w:rPr>
                                <w:rFonts w:ascii="Georgia" w:hAnsi="Georgia"/>
                                <w:b/>
                                <w:color w:val="9966FF"/>
                                <w:sz w:val="22"/>
                                <w:szCs w:val="22"/>
                                <w:u w:val="single"/>
                              </w:rPr>
                              <w:t>COMPETENCES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 Disposer des produits sur le lieu de vente.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 contrôler l’état de conservation des produits.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-contrôler le balisage et l’étiquetage 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 Accueillir un client.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- Encaisser le montant d’une vente. 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 Pose d’antivols.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-Travailler dans un esprit d’équipe.</w:t>
                            </w: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F5087B" w:rsidRPr="00F5087B" w:rsidRDefault="00F5087B" w:rsidP="00F5087B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F5087B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-Respecter les consignes et les règles d’hygiène et de sécurité</w:t>
                            </w:r>
                          </w:p>
                          <w:p w:rsidR="00F5087B" w:rsidRPr="00F5087B" w:rsidRDefault="00F508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51.35pt;margin-top:493.35pt;width:189pt;height:23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" fillcolor="white [3201]" strokeweight=".5pt">
                <v:textbox>
                  <w:txbxContent>
                    <w:p w:rsidR="00F5087B" w:rsidRPr="00F5087B" w:rsidRDefault="00F5087B" w:rsidP="00F5087B">
                      <w:pPr>
                        <w:rPr>
                          <w:rFonts w:ascii="Georgia" w:hAnsi="Georgia"/>
                          <w:b/>
                          <w:color w:val="808080" w:themeColor="accent4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color w:val="808080" w:themeColor="accent4"/>
                          <w:sz w:val="22"/>
                          <w:szCs w:val="22"/>
                        </w:rPr>
                        <w:t xml:space="preserve">           </w:t>
                      </w:r>
                      <w:r w:rsidRPr="00F5087B">
                        <w:rPr>
                          <w:rFonts w:ascii="Georgia" w:hAnsi="Georgia"/>
                          <w:b/>
                          <w:color w:val="808080" w:themeColor="accent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F5087B">
                        <w:rPr>
                          <w:rFonts w:ascii="Georgia" w:hAnsi="Georgia"/>
                          <w:b/>
                          <w:color w:val="9966FF"/>
                          <w:sz w:val="22"/>
                          <w:szCs w:val="22"/>
                          <w:u w:val="single"/>
                        </w:rPr>
                        <w:t>COMPETENCES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 Disposer des produits sur le lieu de vente.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 contrôler l’état de conservation des produits.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-contrôler le balisage et l’étiquetage 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 Accueillir un client.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- Encaisser le montant d’une vente. 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 Pose d’antivols.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-Travailler dans un esprit d’équipe.</w:t>
                      </w: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F5087B" w:rsidRPr="00F5087B" w:rsidRDefault="00F5087B" w:rsidP="00F5087B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F5087B">
                        <w:rPr>
                          <w:rFonts w:ascii="Arial" w:hAnsi="Arial"/>
                          <w:sz w:val="22"/>
                          <w:szCs w:val="22"/>
                        </w:rPr>
                        <w:t>-Respecter les consignes et les règles d’hygiène et de sécurité</w:t>
                      </w:r>
                    </w:p>
                    <w:p w:rsidR="00F5087B" w:rsidRPr="00F5087B" w:rsidRDefault="00F5087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C20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BF0C951" wp14:editId="14682272">
                <wp:simplePos x="0" y="0"/>
                <wp:positionH relativeFrom="column">
                  <wp:posOffset>2138680</wp:posOffset>
                </wp:positionH>
                <wp:positionV relativeFrom="paragraph">
                  <wp:posOffset>7416800</wp:posOffset>
                </wp:positionV>
                <wp:extent cx="4362450" cy="1285875"/>
                <wp:effectExtent l="19050" t="0" r="19050" b="9525"/>
                <wp:wrapThrough wrapText="bothSides">
                  <wp:wrapPolygon edited="0">
                    <wp:start x="189" y="0"/>
                    <wp:lineTo x="-94" y="0"/>
                    <wp:lineTo x="-94" y="21440"/>
                    <wp:lineTo x="21600" y="21440"/>
                    <wp:lineTo x="21600" y="0"/>
                    <wp:lineTo x="189" y="0"/>
                  </wp:wrapPolygon>
                </wp:wrapThrough>
                <wp:docPr id="99" name="Grouper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1285875"/>
                          <a:chOff x="-55464" y="0"/>
                          <a:chExt cx="4233764" cy="348293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-55464" y="5160"/>
                            <a:ext cx="4233311" cy="34313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057522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Theme="majorHAnsi" w:hAnsiTheme="majorHAnsi" w:cs="SegoePro-Light"/>
                                  <w:b/>
                                  <w:color w:val="9966FF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7522">
                                <w:rPr>
                                  <w:rFonts w:asciiTheme="majorHAnsi" w:hAnsiTheme="majorHAnsi" w:cs="SegoePro-Light"/>
                                  <w:b/>
                                  <w:color w:val="9966FF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96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D649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0C951" id="Grouper 99" o:spid="_x0000_s1029" style="position:absolute;margin-left:168.4pt;margin-top:584pt;width:343.5pt;height:101.25pt;z-index:251643392;mso-width-relative:margin;mso-height-relative:margin" coordorigin="-554" coordsize="42337,3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">
                <v:shape id="Zone de texte 73" o:spid="_x0000_s1030" type="#_x0000_t202" style="position:absolute;left:-554;top:51;width:42332;height:3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" fillcolor="white [3212]" stroked="f">
                  <v:fill opacity="3341f"/>
                  <v:textbox inset="5mm,2.2mm">
                    <w:txbxContent>
                      <w:p w:rsidR="009D0622" w:rsidRPr="00057522" w:rsidRDefault="009D0622" w:rsidP="00B303E7">
                        <w:pPr>
                          <w:pStyle w:val="Textedebulles"/>
                          <w:spacing w:after="113"/>
                          <w:rPr>
                            <w:rFonts w:asciiTheme="majorHAnsi" w:hAnsiTheme="majorHAnsi" w:cs="SegoePro-Light"/>
                            <w:b/>
                            <w:color w:val="9966FF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7522">
                          <w:rPr>
                            <w:rFonts w:asciiTheme="majorHAnsi" w:hAnsiTheme="majorHAnsi" w:cs="SegoePro-Light"/>
                            <w:b/>
                            <w:color w:val="9966FF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v:line id="Connecteur droit 94" o:spid="_x0000_s1031" style="position:absolute;visibility:visible;mso-wrap-style:square" from="266,3067" to="41783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" strokecolor="white [3212]" strokeweight="1.5pt"/>
                <v:line id="Connecteur droit 96" o:spid="_x0000_s1032" style="position:absolute;visibility:visible;mso-wrap-style:square" from="266,0" to="4178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" strokecolor="white [3212]" strokeweight=".5pt">
                  <v:stroke dashstyle="dash"/>
                </v:line>
                <v:rect id="Rectangle 98" o:spid="_x0000_s1033" style="position:absolute;top:1187;width:603;height:603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" fillcolor="#8d6491" stroked="f"/>
                <w10:wrap type="through"/>
              </v:group>
            </w:pict>
          </mc:Fallback>
        </mc:AlternateContent>
      </w:r>
      <w:r w:rsidR="00072CD1" w:rsidRPr="006E5CF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8A1050" wp14:editId="68876F2A">
                <wp:simplePos x="0" y="0"/>
                <wp:positionH relativeFrom="column">
                  <wp:posOffset>2272030</wp:posOffset>
                </wp:positionH>
                <wp:positionV relativeFrom="paragraph">
                  <wp:posOffset>3179445</wp:posOffset>
                </wp:positionV>
                <wp:extent cx="3987165" cy="1047750"/>
                <wp:effectExtent l="0" t="0" r="0" b="0"/>
                <wp:wrapSquare wrapText="bothSides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22" w:rsidRPr="00F5087B" w:rsidRDefault="009D0622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b/>
                                <w:i/>
                                <w:color w:val="9966FF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87B">
                              <w:rPr>
                                <w:rFonts w:ascii="Georgia" w:hAnsi="Georgia" w:cs="Calibri"/>
                                <w:b/>
                                <w:i/>
                                <w:color w:val="9966FF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objectifs</w:t>
                            </w:r>
                          </w:p>
                          <w:p w:rsidR="009D0622" w:rsidRPr="00EE7BDD" w:rsidRDefault="00EE7BDD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BDD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J’ai 8 ans d</w:t>
                            </w:r>
                            <w:r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’expérience dans la vente en Boulangerie-Pâtisserie. Mon but est d’augmenter </w:t>
                            </w:r>
                            <w:r w:rsidR="00D823EC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compétences professionnelles</w:t>
                            </w:r>
                            <w:r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d’évoluer au sein d’une entreprise afin d’obtenir des responsabilités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A1050" id="Zone de texte 158" o:spid="_x0000_s1034" type="#_x0000_t202" style="position:absolute;margin-left:178.9pt;margin-top:250.35pt;width:313.95pt;height:8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" filled="f" stroked="f">
                <v:textbox>
                  <w:txbxContent>
                    <w:p w:rsidR="009D0622" w:rsidRPr="00F5087B" w:rsidRDefault="009D0622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b/>
                          <w:i/>
                          <w:color w:val="9966FF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87B">
                        <w:rPr>
                          <w:rFonts w:ascii="Georgia" w:hAnsi="Georgia" w:cs="Calibri"/>
                          <w:b/>
                          <w:i/>
                          <w:color w:val="9966FF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objectifs</w:t>
                      </w:r>
                    </w:p>
                    <w:p w:rsidR="009D0622" w:rsidRPr="00EE7BDD" w:rsidRDefault="00EE7BDD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BDD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J’ai 8 ans d</w:t>
                      </w:r>
                      <w:r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’expérience dans la vente en Boulangerie-Pâtisserie. Mon but est d’augmenter </w:t>
                      </w:r>
                      <w:r w:rsidR="00D823EC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compétences professionnelles</w:t>
                      </w:r>
                      <w:r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d’évoluer au sein d’une entreprise afin d’obtenir des responsabilités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2CD1" w:rsidRPr="009E241B">
        <w:rPr>
          <w:noProof/>
          <w:color w:val="7E92A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B4232D8" wp14:editId="770A7DC2">
                <wp:simplePos x="0" y="0"/>
                <wp:positionH relativeFrom="column">
                  <wp:posOffset>2082800</wp:posOffset>
                </wp:positionH>
                <wp:positionV relativeFrom="paragraph">
                  <wp:posOffset>3127375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7E92A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FE69C1" id="Connecteur droit 142" o:spid="_x0000_s1026" style="position:absolute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246.25pt" to="490.7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" strokecolor="#7e92a6" strokeweight=".5pt">
                <v:stroke dashstyle="dash"/>
                <w10:wrap type="through"/>
              </v:line>
            </w:pict>
          </mc:Fallback>
        </mc:AlternateContent>
      </w:r>
      <w:r w:rsidR="00072CD1">
        <w:rPr>
          <w:noProof/>
        </w:rPr>
        <w:drawing>
          <wp:anchor distT="0" distB="0" distL="114300" distR="114300" simplePos="0" relativeHeight="251662848" behindDoc="1" locked="0" layoutInCell="1" allowOverlap="1" wp14:anchorId="33364298" wp14:editId="04AD0096">
            <wp:simplePos x="0" y="0"/>
            <wp:positionH relativeFrom="column">
              <wp:posOffset>2085975</wp:posOffset>
            </wp:positionH>
            <wp:positionV relativeFrom="paragraph">
              <wp:posOffset>3188970</wp:posOffset>
            </wp:positionV>
            <wp:extent cx="4253018" cy="10950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if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18" cy="109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CD1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CC8520" wp14:editId="22E22B93">
                <wp:simplePos x="0" y="0"/>
                <wp:positionH relativeFrom="column">
                  <wp:posOffset>2073910</wp:posOffset>
                </wp:positionH>
                <wp:positionV relativeFrom="paragraph">
                  <wp:posOffset>4334510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115" name="Grouper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16" name="Zone de texte 116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057522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9966FF"/>
                                  <w:sz w:val="28"/>
                                  <w:szCs w:val="28"/>
                                </w:rPr>
                              </w:pPr>
                              <w:r w:rsidRPr="00057522">
                                <w:rPr>
                                  <w:rFonts w:asciiTheme="majorHAnsi" w:hAnsiTheme="majorHAnsi" w:cs="SegoePro-Light"/>
                                  <w:b/>
                                  <w:color w:val="9966FF"/>
                                  <w:sz w:val="28"/>
                                  <w:szCs w:val="28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onnecteur droit 117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1B77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C8520" id="Grouper 115" o:spid="_x0000_s1035" style="position:absolute;margin-left:163.3pt;margin-top:341.3pt;width:329pt;height:24.15pt;z-index:251658752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">
                <v:shape id="Zone de texte 116" o:spid="_x0000_s1036" type="#_x0000_t202" style="position:absolute;left:292;top:50;width:41486;height:2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" fillcolor="white [3212]" stroked="f">
                  <v:fill opacity="3341f"/>
                  <v:textbox inset="5mm,2.2mm">
                    <w:txbxContent>
                      <w:p w:rsidR="009D0622" w:rsidRPr="00057522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9966FF"/>
                            <w:sz w:val="28"/>
                            <w:szCs w:val="28"/>
                          </w:rPr>
                        </w:pPr>
                        <w:r w:rsidRPr="00057522">
                          <w:rPr>
                            <w:rFonts w:asciiTheme="majorHAnsi" w:hAnsiTheme="majorHAnsi" w:cs="SegoePro-Light"/>
                            <w:b/>
                            <w:color w:val="9966FF"/>
                            <w:sz w:val="28"/>
                            <w:szCs w:val="28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</w:txbxContent>
                  </v:textbox>
                </v:shape>
                <v:line id="Connecteur droit 117" o:spid="_x0000_s1037" style="position:absolute;visibility:visible;mso-wrap-style:square" from="266,3067" to="41783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" strokecolor="white [3212]" strokeweight="1.5pt"/>
                <v:line id="Connecteur droit 118" o:spid="_x0000_s1038" style="position:absolute;visibility:visible;mso-wrap-style:square" from="266,0" to="4178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" strokecolor="white [3212]" strokeweight=".5pt">
                  <v:stroke dashstyle="dash"/>
                </v:line>
                <v:rect id="Rectangle 119" o:spid="_x0000_s1039" style="position:absolute;top:1187;width:603;height:603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" fillcolor="#81b779" stroked="f"/>
                <w10:wrap type="through"/>
              </v:group>
            </w:pict>
          </mc:Fallback>
        </mc:AlternateContent>
      </w:r>
      <w:r w:rsidR="00AE0232">
        <w:rPr>
          <w:noProof/>
        </w:rPr>
        <w:drawing>
          <wp:anchor distT="0" distB="0" distL="114300" distR="114300" simplePos="0" relativeHeight="251660800" behindDoc="0" locked="0" layoutInCell="1" allowOverlap="1" wp14:anchorId="14F47ECD" wp14:editId="7BFC2FEA">
            <wp:simplePos x="0" y="0"/>
            <wp:positionH relativeFrom="column">
              <wp:posOffset>71755</wp:posOffset>
            </wp:positionH>
            <wp:positionV relativeFrom="paragraph">
              <wp:posOffset>2430780</wp:posOffset>
            </wp:positionV>
            <wp:extent cx="1057275" cy="1598930"/>
            <wp:effectExtent l="76200" t="76200" r="85725" b="774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6" cy="1598932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28575" cap="rnd" cmpd="thickThin">
                      <a:solidFill>
                        <a:schemeClr val="bg1"/>
                      </a:solidFill>
                      <a:round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2C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409250" wp14:editId="60BE9125">
                <wp:simplePos x="0" y="0"/>
                <wp:positionH relativeFrom="column">
                  <wp:posOffset>2140585</wp:posOffset>
                </wp:positionH>
                <wp:positionV relativeFrom="paragraph">
                  <wp:posOffset>4699635</wp:posOffset>
                </wp:positionV>
                <wp:extent cx="702945" cy="588010"/>
                <wp:effectExtent l="0" t="0" r="0" b="254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22" w:rsidRPr="004051DB" w:rsidRDefault="00EE7BDD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F5087B">
                              <w:rPr>
                                <w:rFonts w:ascii="Georgia" w:hAnsi="Georgia" w:cs="SegoePro-Light"/>
                                <w:b/>
                                <w:i/>
                                <w:color w:val="9966FF"/>
                                <w:sz w:val="28"/>
                                <w:szCs w:val="24"/>
                              </w:rPr>
                              <w:t>2018</w:t>
                            </w:r>
                          </w:p>
                          <w:p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9250" id="Zone de texte 83" o:spid="_x0000_s1040" type="#_x0000_t202" style="position:absolute;margin-left:168.55pt;margin-top:370.05pt;width:55.35pt;height:46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" filled="f" stroked="f">
                <v:textbox>
                  <w:txbxContent>
                    <w:p w:rsidR="009D0622" w:rsidRPr="004051DB" w:rsidRDefault="00EE7BDD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 xml:space="preserve">  </w:t>
                      </w:r>
                      <w:r w:rsidRPr="00F5087B">
                        <w:rPr>
                          <w:rFonts w:ascii="Georgia" w:hAnsi="Georgia" w:cs="SegoePro-Light"/>
                          <w:b/>
                          <w:i/>
                          <w:color w:val="9966FF"/>
                          <w:sz w:val="28"/>
                          <w:szCs w:val="24"/>
                        </w:rPr>
                        <w:t>2018</w:t>
                      </w:r>
                    </w:p>
                    <w:p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1A2C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98DF15" wp14:editId="09D327DD">
                <wp:simplePos x="0" y="0"/>
                <wp:positionH relativeFrom="column">
                  <wp:posOffset>2133600</wp:posOffset>
                </wp:positionH>
                <wp:positionV relativeFrom="paragraph">
                  <wp:posOffset>5252720</wp:posOffset>
                </wp:positionV>
                <wp:extent cx="702945" cy="388620"/>
                <wp:effectExtent l="0" t="0" r="0" b="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22" w:rsidRPr="00F5087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40" w:lineRule="exact"/>
                              <w:rPr>
                                <w:rFonts w:ascii="Georgia" w:hAnsi="Georgia" w:cs="SegoePro-Light"/>
                                <w:color w:val="9966FF"/>
                                <w:sz w:val="28"/>
                                <w:szCs w:val="24"/>
                              </w:rPr>
                            </w:pPr>
                            <w:r w:rsidRPr="00F5087B">
                              <w:rPr>
                                <w:rFonts w:ascii="Georgia" w:hAnsi="Georgia" w:cs="SegoePro-Light"/>
                                <w:b/>
                                <w:i/>
                                <w:color w:val="9966FF"/>
                                <w:sz w:val="28"/>
                                <w:szCs w:val="24"/>
                              </w:rPr>
                              <w:t>20</w:t>
                            </w:r>
                            <w:r w:rsidR="00EE7BDD" w:rsidRPr="00F5087B">
                              <w:rPr>
                                <w:rFonts w:ascii="Georgia" w:hAnsi="Georgia" w:cs="SegoePro-Light"/>
                                <w:b/>
                                <w:i/>
                                <w:color w:val="9966FF"/>
                                <w:sz w:val="28"/>
                                <w:szCs w:val="24"/>
                              </w:rPr>
                              <w:t>18</w:t>
                            </w:r>
                          </w:p>
                          <w:p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DF15" id="Zone de texte 126" o:spid="_x0000_s1041" type="#_x0000_t202" style="position:absolute;margin-left:168pt;margin-top:413.6pt;width:55.35pt;height:3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" filled="f" stroked="f">
                <v:textbox>
                  <w:txbxContent>
                    <w:p w:rsidR="009D0622" w:rsidRPr="00F5087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40" w:lineRule="exact"/>
                        <w:rPr>
                          <w:rFonts w:ascii="Georgia" w:hAnsi="Georgia" w:cs="SegoePro-Light"/>
                          <w:color w:val="9966FF"/>
                          <w:sz w:val="28"/>
                          <w:szCs w:val="24"/>
                        </w:rPr>
                      </w:pPr>
                      <w:r w:rsidRPr="00F5087B">
                        <w:rPr>
                          <w:rFonts w:ascii="Georgia" w:hAnsi="Georgia" w:cs="SegoePro-Light"/>
                          <w:b/>
                          <w:i/>
                          <w:color w:val="9966FF"/>
                          <w:sz w:val="28"/>
                          <w:szCs w:val="24"/>
                        </w:rPr>
                        <w:t>20</w:t>
                      </w:r>
                      <w:r w:rsidR="00EE7BDD" w:rsidRPr="00F5087B">
                        <w:rPr>
                          <w:rFonts w:ascii="Georgia" w:hAnsi="Georgia" w:cs="SegoePro-Light"/>
                          <w:b/>
                          <w:i/>
                          <w:color w:val="9966FF"/>
                          <w:sz w:val="28"/>
                          <w:szCs w:val="24"/>
                        </w:rPr>
                        <w:t>18</w:t>
                      </w:r>
                    </w:p>
                    <w:p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739C">
        <w:rPr>
          <w:noProof/>
        </w:rPr>
        <w:drawing>
          <wp:anchor distT="0" distB="0" distL="114300" distR="114300" simplePos="0" relativeHeight="251650560" behindDoc="1" locked="0" layoutInCell="1" allowOverlap="1" wp14:anchorId="4BB4F91B" wp14:editId="14C71168">
            <wp:simplePos x="0" y="0"/>
            <wp:positionH relativeFrom="column">
              <wp:posOffset>2027873</wp:posOffset>
            </wp:positionH>
            <wp:positionV relativeFrom="paragraph">
              <wp:posOffset>2935605</wp:posOffset>
            </wp:positionV>
            <wp:extent cx="4243844" cy="1092835"/>
            <wp:effectExtent l="0" t="0" r="23495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if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4" cy="1092835"/>
                    </a:xfrm>
                    <a:prstGeom prst="rect">
                      <a:avLst/>
                    </a:prstGeom>
                    <a:effectLst>
                      <a:outerShdw blurRad="38100" dist="38100" dir="2700000" sx="99000" sy="99000" algn="tl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978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6704D3" wp14:editId="33F37DC0">
                <wp:simplePos x="0" y="0"/>
                <wp:positionH relativeFrom="column">
                  <wp:posOffset>2137410</wp:posOffset>
                </wp:positionH>
                <wp:positionV relativeFrom="paragraph">
                  <wp:posOffset>5761990</wp:posOffset>
                </wp:positionV>
                <wp:extent cx="702945" cy="253365"/>
                <wp:effectExtent l="0" t="0" r="0" b="0"/>
                <wp:wrapSquare wrapText="bothSides"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22" w:rsidRPr="00F5087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40" w:lineRule="exact"/>
                              <w:rPr>
                                <w:rFonts w:ascii="Georgia" w:hAnsi="Georgia" w:cs="SegoePro-Light"/>
                                <w:color w:val="9966FF"/>
                                <w:sz w:val="28"/>
                                <w:szCs w:val="24"/>
                              </w:rPr>
                            </w:pPr>
                            <w:r w:rsidRPr="00F5087B">
                              <w:rPr>
                                <w:rFonts w:ascii="Georgia" w:hAnsi="Georgia" w:cs="SegoePro-Light"/>
                                <w:b/>
                                <w:i/>
                                <w:color w:val="9966FF"/>
                                <w:sz w:val="28"/>
                                <w:szCs w:val="24"/>
                              </w:rPr>
                              <w:t>199</w:t>
                            </w:r>
                            <w:r w:rsidR="00EE7BDD" w:rsidRPr="00F5087B">
                              <w:rPr>
                                <w:rFonts w:ascii="Georgia" w:hAnsi="Georgia" w:cs="SegoePro-Light"/>
                                <w:b/>
                                <w:i/>
                                <w:color w:val="9966FF"/>
                                <w:sz w:val="28"/>
                                <w:szCs w:val="24"/>
                              </w:rPr>
                              <w:t>6</w:t>
                            </w:r>
                          </w:p>
                          <w:p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4D3" id="Zone de texte 127" o:spid="_x0000_s1042" type="#_x0000_t202" style="position:absolute;margin-left:168.3pt;margin-top:453.7pt;width:55.35pt;height:1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" filled="f" stroked="f">
                <v:textbox>
                  <w:txbxContent>
                    <w:p w:rsidR="009D0622" w:rsidRPr="00F5087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40" w:lineRule="exact"/>
                        <w:rPr>
                          <w:rFonts w:ascii="Georgia" w:hAnsi="Georgia" w:cs="SegoePro-Light"/>
                          <w:color w:val="9966FF"/>
                          <w:sz w:val="28"/>
                          <w:szCs w:val="24"/>
                        </w:rPr>
                      </w:pPr>
                      <w:r w:rsidRPr="00F5087B">
                        <w:rPr>
                          <w:rFonts w:ascii="Georgia" w:hAnsi="Georgia" w:cs="SegoePro-Light"/>
                          <w:b/>
                          <w:i/>
                          <w:color w:val="9966FF"/>
                          <w:sz w:val="28"/>
                          <w:szCs w:val="24"/>
                        </w:rPr>
                        <w:t>199</w:t>
                      </w:r>
                      <w:r w:rsidR="00EE7BDD" w:rsidRPr="00F5087B">
                        <w:rPr>
                          <w:rFonts w:ascii="Georgia" w:hAnsi="Georgia" w:cs="SegoePro-Light"/>
                          <w:b/>
                          <w:i/>
                          <w:color w:val="9966FF"/>
                          <w:sz w:val="28"/>
                          <w:szCs w:val="24"/>
                        </w:rPr>
                        <w:t>6</w:t>
                      </w:r>
                    </w:p>
                    <w:p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241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625A72" wp14:editId="1F2C06B8">
                <wp:simplePos x="0" y="0"/>
                <wp:positionH relativeFrom="column">
                  <wp:posOffset>-49530</wp:posOffset>
                </wp:positionH>
                <wp:positionV relativeFrom="paragraph">
                  <wp:posOffset>4394835</wp:posOffset>
                </wp:positionV>
                <wp:extent cx="1252855" cy="0"/>
                <wp:effectExtent l="0" t="19050" r="23495" b="19050"/>
                <wp:wrapThrough wrapText="bothSides">
                  <wp:wrapPolygon edited="0">
                    <wp:start x="0" y="-1"/>
                    <wp:lineTo x="0" y="-1"/>
                    <wp:lineTo x="21677" y="-1"/>
                    <wp:lineTo x="21677" y="-1"/>
                    <wp:lineTo x="0" y="-1"/>
                  </wp:wrapPolygon>
                </wp:wrapThrough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12634C" id="Connecteur droit 161" o:spid="_x0000_s1026" style="position:absolute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pt,346.05pt" to="94.75pt,3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" strokecolor="white [3212]" strokeweight="2.25pt">
                <w10:wrap type="through"/>
              </v:line>
            </w:pict>
          </mc:Fallback>
        </mc:AlternateContent>
      </w:r>
      <w:r w:rsidR="006E5CF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590556" wp14:editId="2EC0897B">
                <wp:simplePos x="0" y="0"/>
                <wp:positionH relativeFrom="column">
                  <wp:posOffset>445770</wp:posOffset>
                </wp:positionH>
                <wp:positionV relativeFrom="paragraph">
                  <wp:posOffset>2617470</wp:posOffset>
                </wp:positionV>
                <wp:extent cx="257810" cy="226060"/>
                <wp:effectExtent l="0" t="0" r="21590" b="2540"/>
                <wp:wrapThrough wrapText="bothSides">
                  <wp:wrapPolygon edited="0">
                    <wp:start x="0" y="0"/>
                    <wp:lineTo x="0" y="19416"/>
                    <wp:lineTo x="21281" y="19416"/>
                    <wp:lineTo x="21281" y="0"/>
                    <wp:lineTo x="0" y="0"/>
                  </wp:wrapPolygon>
                </wp:wrapThrough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6E5CFA" w:rsidRDefault="009D0622" w:rsidP="006E5CFA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Wingdings" w:hAnsi="Wingdings"/>
                                <w:color w:val="FFFFFF" w:themeColor="background1"/>
                                <w:sz w:val="24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0556" id="Zone de texte 155" o:spid="_x0000_s1043" type="#_x0000_t202" style="position:absolute;margin-left:35.1pt;margin-top:206.1pt;width:20.3pt;height:1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" filled="f" stroked="f">
                <v:textbox inset="0,0,0,0">
                  <w:txbxContent>
                    <w:p w:rsidR="009D0622" w:rsidRPr="006E5CFA" w:rsidRDefault="009D0622" w:rsidP="006E5CFA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Wingdings" w:hAnsi="Wingdings"/>
                          <w:color w:val="FFFFFF" w:themeColor="background1"/>
                          <w:sz w:val="24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F4FD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267915" wp14:editId="2B670AC0">
                <wp:simplePos x="0" y="0"/>
                <wp:positionH relativeFrom="column">
                  <wp:posOffset>-427990</wp:posOffset>
                </wp:positionH>
                <wp:positionV relativeFrom="paragraph">
                  <wp:posOffset>4146550</wp:posOffset>
                </wp:positionV>
                <wp:extent cx="2004695" cy="311150"/>
                <wp:effectExtent l="0" t="0" r="0" b="0"/>
                <wp:wrapThrough wrapText="bothSides">
                  <wp:wrapPolygon edited="0">
                    <wp:start x="274" y="0"/>
                    <wp:lineTo x="274" y="19396"/>
                    <wp:lineTo x="21073" y="19396"/>
                    <wp:lineTo x="21073" y="0"/>
                    <wp:lineTo x="274" y="0"/>
                  </wp:wrapPolygon>
                </wp:wrapThrough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F5087B" w:rsidRDefault="00EE7BDD" w:rsidP="00AE0232">
                            <w:pPr>
                              <w:pStyle w:val="Textedebulles"/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9966FF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087B"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9966FF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Laetitia Chauvez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7915" id="Zone de texte 151" o:spid="_x0000_s1044" type="#_x0000_t202" style="position:absolute;margin-left:-33.7pt;margin-top:326.5pt;width:157.85pt;height:2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" filled="f" stroked="f">
                <v:textbox>
                  <w:txbxContent>
                    <w:p w:rsidR="009D0622" w:rsidRPr="00F5087B" w:rsidRDefault="00EE7BDD" w:rsidP="00AE0232">
                      <w:pPr>
                        <w:pStyle w:val="Textedebulles"/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9966FF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087B"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9966FF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Laetitia Chauvez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8FA770" wp14:editId="2B144423">
                <wp:simplePos x="0" y="0"/>
                <wp:positionH relativeFrom="column">
                  <wp:posOffset>-156210</wp:posOffset>
                </wp:positionH>
                <wp:positionV relativeFrom="paragraph">
                  <wp:posOffset>5323205</wp:posOffset>
                </wp:positionV>
                <wp:extent cx="1461770" cy="592455"/>
                <wp:effectExtent l="0" t="0" r="0" b="0"/>
                <wp:wrapThrough wrapText="bothSides">
                  <wp:wrapPolygon edited="0">
                    <wp:start x="375" y="0"/>
                    <wp:lineTo x="375" y="20373"/>
                    <wp:lineTo x="20643" y="20373"/>
                    <wp:lineTo x="20643" y="0"/>
                    <wp:lineTo x="375" y="0"/>
                  </wp:wrapPolygon>
                </wp:wrapThrough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BDD" w:rsidRDefault="00EE7BDD" w:rsidP="004A4458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 ans</w:t>
                            </w:r>
                          </w:p>
                          <w:p w:rsidR="009D0622" w:rsidRPr="009E241B" w:rsidRDefault="00EE7BDD" w:rsidP="000F4FD5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A770" id="Zone de texte 150" o:spid="_x0000_s1045" type="#_x0000_t202" style="position:absolute;margin-left:-12.3pt;margin-top:419.15pt;width:115.1pt;height:46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" filled="f" stroked="f">
                <v:textbox>
                  <w:txbxContent>
                    <w:p w:rsidR="00EE7BDD" w:rsidRDefault="00EE7BDD" w:rsidP="004A4458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 ans</w:t>
                      </w:r>
                    </w:p>
                    <w:p w:rsidR="009D0622" w:rsidRPr="009E241B" w:rsidRDefault="00EE7BDD" w:rsidP="000F4FD5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Mariée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CADDB7" wp14:editId="4386CB21">
                <wp:simplePos x="0" y="0"/>
                <wp:positionH relativeFrom="column">
                  <wp:posOffset>-139700</wp:posOffset>
                </wp:positionH>
                <wp:positionV relativeFrom="paragraph">
                  <wp:posOffset>5276215</wp:posOffset>
                </wp:positionV>
                <wp:extent cx="1438910" cy="0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733" y="-1"/>
                    <wp:lineTo x="21733" y="-1"/>
                    <wp:lineTo x="0" y="-1"/>
                  </wp:wrapPolygon>
                </wp:wrapThrough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8789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DE78C1" id="Connecteur droit 149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415.45pt" to="102.3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" strokecolor="#687896" strokeweight=".5pt">
                <v:stroke dashstyle="dash"/>
                <w10:wrap type="through"/>
              </v:lin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D7034B3" wp14:editId="252B97B8">
                <wp:simplePos x="0" y="0"/>
                <wp:positionH relativeFrom="column">
                  <wp:posOffset>-427990</wp:posOffset>
                </wp:positionH>
                <wp:positionV relativeFrom="paragraph">
                  <wp:posOffset>4453255</wp:posOffset>
                </wp:positionV>
                <wp:extent cx="2004695" cy="707390"/>
                <wp:effectExtent l="0" t="0" r="0" b="3810"/>
                <wp:wrapThrough wrapText="bothSides">
                  <wp:wrapPolygon edited="0">
                    <wp:start x="274" y="0"/>
                    <wp:lineTo x="274" y="20941"/>
                    <wp:lineTo x="21073" y="20941"/>
                    <wp:lineTo x="21073" y="0"/>
                    <wp:lineTo x="274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BDD" w:rsidRDefault="00EE7BDD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 lots le Moulin Chaix</w:t>
                            </w:r>
                          </w:p>
                          <w:p w:rsidR="00EE7BDD" w:rsidRDefault="00EE7BDD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85210 St Jean de Beugné</w:t>
                            </w:r>
                          </w:p>
                          <w:p w:rsidR="009D0622" w:rsidRPr="004A4458" w:rsidRDefault="009D0622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458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06 </w:t>
                            </w:r>
                            <w:r w:rsidR="00EE7BDD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60 35 60 53</w:t>
                            </w:r>
                          </w:p>
                          <w:p w:rsidR="009D0622" w:rsidRPr="004A4458" w:rsidRDefault="00EE7BDD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laetitiachauvez@gmail.com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34B3" id="Zone de texte 1" o:spid="_x0000_s1046" type="#_x0000_t202" style="position:absolute;margin-left:-33.7pt;margin-top:350.65pt;width:157.85pt;height:55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" filled="f" stroked="f">
                <v:textbox>
                  <w:txbxContent>
                    <w:p w:rsidR="00EE7BDD" w:rsidRDefault="00EE7BDD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 lots le Moulin Chaix</w:t>
                      </w:r>
                    </w:p>
                    <w:p w:rsidR="00EE7BDD" w:rsidRDefault="00EE7BDD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85210 St Jean de Beugné</w:t>
                      </w:r>
                    </w:p>
                    <w:p w:rsidR="009D0622" w:rsidRPr="004A4458" w:rsidRDefault="009D0622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458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06 </w:t>
                      </w:r>
                      <w:r w:rsidR="00EE7BDD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60 35 60 53</w:t>
                      </w:r>
                    </w:p>
                    <w:p w:rsidR="009D0622" w:rsidRPr="004A4458" w:rsidRDefault="00EE7BDD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laetitiachauvez@gmail.com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0E487F" wp14:editId="79FE3685">
                <wp:simplePos x="0" y="0"/>
                <wp:positionH relativeFrom="column">
                  <wp:posOffset>2177415</wp:posOffset>
                </wp:positionH>
                <wp:positionV relativeFrom="paragraph">
                  <wp:posOffset>8415655</wp:posOffset>
                </wp:positionV>
                <wp:extent cx="4055745" cy="635635"/>
                <wp:effectExtent l="0" t="0" r="0" b="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D823EC" w:rsidRDefault="00D823EC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23EC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</w:t>
                            </w:r>
                            <w:proofErr w:type="gramStart"/>
                            <w:r w:rsidRPr="00D823EC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Voyages ,</w:t>
                            </w:r>
                            <w:proofErr w:type="gramEnd"/>
                            <w:r w:rsidRPr="00D823EC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Ecouter de la m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usique et les animaux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487F" id="Zone de texte 76" o:spid="_x0000_s1047" type="#_x0000_t202" style="position:absolute;margin-left:171.45pt;margin-top:662.65pt;width:319.35pt;height:50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" filled="f" stroked="f">
                <v:textbox>
                  <w:txbxContent>
                    <w:p w:rsidR="009D0622" w:rsidRPr="00D823EC" w:rsidRDefault="00D823EC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23EC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</w:t>
                      </w:r>
                      <w:proofErr w:type="gramStart"/>
                      <w:r w:rsidRPr="00D823EC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Voyages ,</w:t>
                      </w:r>
                      <w:proofErr w:type="gramEnd"/>
                      <w:r w:rsidRPr="00D823EC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Ecouter de la m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usique et les animaux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851146" wp14:editId="287E749E">
                <wp:simplePos x="0" y="0"/>
                <wp:positionH relativeFrom="column">
                  <wp:posOffset>2180590</wp:posOffset>
                </wp:positionH>
                <wp:positionV relativeFrom="paragraph">
                  <wp:posOffset>6784975</wp:posOffset>
                </wp:positionV>
                <wp:extent cx="1023620" cy="876935"/>
                <wp:effectExtent l="0" t="0" r="0" b="12065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AE0232" w:rsidRDefault="00EE7BDD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23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AE023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Word</w:t>
                            </w:r>
                            <w:r w:rsidR="009D0622" w:rsidRPr="00AE0232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676C20" w:rsidRPr="00AE023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="00676C20" w:rsidRPr="00AE023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Internet</w:t>
                            </w:r>
                            <w:r w:rsidR="009D0622" w:rsidRPr="00AE0232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9D0622" w:rsidRPr="00AE0232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1146" id="Zone de texte 102" o:spid="_x0000_s1048" type="#_x0000_t202" style="position:absolute;margin-left:171.7pt;margin-top:534.25pt;width:80.6pt;height:69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" filled="f" stroked="f">
                <v:textbox>
                  <w:txbxContent>
                    <w:p w:rsidR="009D0622" w:rsidRPr="00AE0232" w:rsidRDefault="00EE7BDD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232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AE0232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Word</w:t>
                      </w:r>
                      <w:r w:rsidR="009D0622" w:rsidRPr="00AE0232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676C20" w:rsidRPr="00AE0232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="00676C20" w:rsidRPr="00AE0232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Internet</w:t>
                      </w:r>
                      <w:r w:rsidR="009D0622" w:rsidRPr="00AE0232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9D0622" w:rsidRPr="00AE0232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E4F948" wp14:editId="164CA53F">
                <wp:simplePos x="0" y="0"/>
                <wp:positionH relativeFrom="column">
                  <wp:posOffset>4384675</wp:posOffset>
                </wp:positionH>
                <wp:positionV relativeFrom="paragraph">
                  <wp:posOffset>6784975</wp:posOffset>
                </wp:positionV>
                <wp:extent cx="1491615" cy="431165"/>
                <wp:effectExtent l="0" t="0" r="0" b="635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Default="00AE023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Français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</w:p>
                          <w:p w:rsidR="009D0622" w:rsidRPr="00404BA9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Courant</w:t>
                            </w:r>
                          </w:p>
                          <w:p w:rsidR="009D0622" w:rsidRPr="008C220B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F948" id="Zone de texte 103" o:spid="_x0000_s1049" type="#_x0000_t202" style="position:absolute;margin-left:345.25pt;margin-top:534.25pt;width:117.45pt;height:33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" filled="f" stroked="f">
                <v:textbox>
                  <w:txbxContent>
                    <w:p w:rsidR="009D0622" w:rsidRDefault="00AE023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Français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</w:p>
                    <w:p w:rsidR="009D0622" w:rsidRPr="00404BA9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Courant</w:t>
                      </w:r>
                    </w:p>
                    <w:p w:rsidR="009D0622" w:rsidRPr="008C220B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056AC61" wp14:editId="156C1F2E">
                <wp:simplePos x="0" y="0"/>
                <wp:positionH relativeFrom="column">
                  <wp:posOffset>2047240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05" name="Zone de texte 105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LOGICIELS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AC354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6AC61" id="Grouper 109" o:spid="_x0000_s1050" style="position:absolute;margin-left:161.2pt;margin-top:504.25pt;width:152.55pt;height:24.15pt;z-index:251648512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">
                <v:shape id="Zone de texte 105" o:spid="_x0000_s1051" type="#_x0000_t202" style="position:absolute;left:292;top:50;width:19056;height:2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" fillcolor="white [3212]" stroked="f">
                  <v:fill opacity="3341f"/>
                  <v:textbox inset="5mm,2.2mm">
                    <w:txbxContent>
                      <w:p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LOGICIELS</w:t>
                        </w:r>
                      </w:p>
                    </w:txbxContent>
                  </v:textbox>
                </v:shape>
                <v:line id="Connecteur droit 106" o:spid="_x0000_s1052" style="position:absolute;visibility:visible;mso-wrap-style:square" from="266,3067" to="19348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" strokecolor="white [3212]" strokeweight="1.5pt"/>
                <v:line id="Connecteur droit 107" o:spid="_x0000_s1053" style="position:absolute;visibility:visible;mso-wrap-style:square" from="298,0" to="193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" strokecolor="white [3212]" strokeweight=".5pt">
                  <v:stroke dashstyle="dash"/>
                </v:line>
                <v:rect id="Rectangle 108" o:spid="_x0000_s1054" style="position:absolute;top:1187;width:603;height:603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" fillcolor="#ac3548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F8E19D2" wp14:editId="6FF4F183">
                <wp:simplePos x="0" y="0"/>
                <wp:positionH relativeFrom="column">
                  <wp:posOffset>4298315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10" name="Groupe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11" name="Zone de texte 111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6878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E19D2" id="Grouper 110" o:spid="_x0000_s1055" style="position:absolute;margin-left:338.45pt;margin-top:504.25pt;width:152.55pt;height:24.15pt;z-index:251651584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">
                <v:shape id="Zone de texte 111" o:spid="_x0000_s1056" type="#_x0000_t202" style="position:absolute;left:292;top:50;width:19056;height:2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" fillcolor="white [3212]" stroked="f">
                  <v:fill opacity="3341f"/>
                  <v:textbox inset="5mm,2.2mm">
                    <w:txbxContent>
                      <w:p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LANGUES</w:t>
                        </w:r>
                      </w:p>
                    </w:txbxContent>
                  </v:textbox>
                </v:shape>
                <v:line id="Connecteur droit 112" o:spid="_x0000_s1057" style="position:absolute;visibility:visible;mso-wrap-style:square" from="266,3067" to="19348,3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" strokecolor="white [3212]" strokeweight="1.5pt"/>
                <v:line id="Connecteur droit 113" o:spid="_x0000_s1058" style="position:absolute;visibility:visible;mso-wrap-style:square" from="298,0" to="193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" strokecolor="white [3212]" strokeweight=".5pt">
                  <v:stroke dashstyle="dash"/>
                </v:line>
                <v:rect id="Rectangle 114" o:spid="_x0000_s1059" style="position:absolute;top:1187;width:603;height:603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" fillcolor="#687896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5B0E58" wp14:editId="59AE58FA">
                <wp:simplePos x="0" y="0"/>
                <wp:positionH relativeFrom="column">
                  <wp:posOffset>3071495</wp:posOffset>
                </wp:positionH>
                <wp:positionV relativeFrom="paragraph">
                  <wp:posOffset>4692650</wp:posOffset>
                </wp:positionV>
                <wp:extent cx="3164840" cy="38862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F5087B" w:rsidRDefault="00EE7BDD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9966FF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Titre professionnel </w:t>
                            </w:r>
                            <w:r w:rsidR="00D823EC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Employé Commerciale en Magasin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="00D823EC" w:rsidRPr="00F5087B">
                              <w:rPr>
                                <w:rFonts w:ascii="Calibri" w:hAnsi="Calibri" w:cs="SegoePro-Bold"/>
                                <w:b/>
                                <w:bCs/>
                                <w:color w:val="9966FF"/>
                                <w:szCs w:val="24"/>
                              </w:rPr>
                              <w:t>–</w:t>
                            </w:r>
                            <w:r w:rsidR="009D0622" w:rsidRPr="00F5087B">
                              <w:rPr>
                                <w:rFonts w:ascii="Calibri" w:hAnsi="Calibri" w:cs="SegoePro-Bold"/>
                                <w:bCs/>
                                <w:color w:val="9966FF"/>
                                <w:szCs w:val="24"/>
                              </w:rPr>
                              <w:t xml:space="preserve"> </w:t>
                            </w:r>
                            <w:r w:rsidR="00D823EC" w:rsidRPr="00F5087B">
                              <w:rPr>
                                <w:rFonts w:ascii="Calibri" w:hAnsi="Calibri" w:cs="SegoePro-Italic"/>
                                <w:iCs/>
                                <w:color w:val="9966FF"/>
                                <w:szCs w:val="24"/>
                              </w:rPr>
                              <w:t xml:space="preserve">La COFAE la Roche sur </w:t>
                            </w:r>
                            <w:proofErr w:type="spellStart"/>
                            <w:r w:rsidR="00D823EC" w:rsidRPr="00F5087B">
                              <w:rPr>
                                <w:rFonts w:ascii="Calibri" w:hAnsi="Calibri" w:cs="SegoePro-Italic"/>
                                <w:iCs/>
                                <w:color w:val="9966FF"/>
                                <w:szCs w:val="24"/>
                              </w:rPr>
                              <w:t>Yon</w:t>
                            </w:r>
                            <w:proofErr w:type="spellEnd"/>
                          </w:p>
                          <w:p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 w:rsidRPr="004051DB"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Spécialisation éventuelle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0E58" id="Zone de texte 36" o:spid="_x0000_s1060" type="#_x0000_t202" style="position:absolute;margin-left:241.85pt;margin-top:369.5pt;width:249.2pt;height:30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" filled="f" stroked="f">
                <v:textbox>
                  <w:txbxContent>
                    <w:p w:rsidR="009D0622" w:rsidRPr="00F5087B" w:rsidRDefault="00EE7BDD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9966FF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Titre professionnel </w:t>
                      </w:r>
                      <w:r w:rsidR="00D823EC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Employé Commerciale en Magasin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="00D823EC" w:rsidRPr="00F5087B">
                        <w:rPr>
                          <w:rFonts w:ascii="Calibri" w:hAnsi="Calibri" w:cs="SegoePro-Bold"/>
                          <w:b/>
                          <w:bCs/>
                          <w:color w:val="9966FF"/>
                          <w:szCs w:val="24"/>
                        </w:rPr>
                        <w:t>–</w:t>
                      </w:r>
                      <w:r w:rsidR="009D0622" w:rsidRPr="00F5087B">
                        <w:rPr>
                          <w:rFonts w:ascii="Calibri" w:hAnsi="Calibri" w:cs="SegoePro-Bold"/>
                          <w:bCs/>
                          <w:color w:val="9966FF"/>
                          <w:szCs w:val="24"/>
                        </w:rPr>
                        <w:t xml:space="preserve"> </w:t>
                      </w:r>
                      <w:r w:rsidR="00D823EC" w:rsidRPr="00F5087B">
                        <w:rPr>
                          <w:rFonts w:ascii="Calibri" w:hAnsi="Calibri" w:cs="SegoePro-Italic"/>
                          <w:iCs/>
                          <w:color w:val="9966FF"/>
                          <w:szCs w:val="24"/>
                        </w:rPr>
                        <w:t xml:space="preserve">La COFAE la Roche sur </w:t>
                      </w:r>
                      <w:proofErr w:type="spellStart"/>
                      <w:r w:rsidR="00D823EC" w:rsidRPr="00F5087B">
                        <w:rPr>
                          <w:rFonts w:ascii="Calibri" w:hAnsi="Calibri" w:cs="SegoePro-Italic"/>
                          <w:iCs/>
                          <w:color w:val="9966FF"/>
                          <w:szCs w:val="24"/>
                        </w:rPr>
                        <w:t>Yon</w:t>
                      </w:r>
                      <w:proofErr w:type="spellEnd"/>
                    </w:p>
                    <w:p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 w:rsidRPr="004051DB"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Spécialisation éventuelle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E3326B" wp14:editId="10985FF7">
                <wp:simplePos x="0" y="0"/>
                <wp:positionH relativeFrom="column">
                  <wp:posOffset>3071495</wp:posOffset>
                </wp:positionH>
                <wp:positionV relativeFrom="paragraph">
                  <wp:posOffset>5249545</wp:posOffset>
                </wp:positionV>
                <wp:extent cx="3164840" cy="388620"/>
                <wp:effectExtent l="0" t="0" r="0" b="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4051DB" w:rsidRDefault="00EE7BDD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Formation BANQUE de </w:t>
                            </w:r>
                            <w:r w:rsidRPr="00F5087B">
                              <w:rPr>
                                <w:rFonts w:ascii="Calibri" w:hAnsi="Calibri" w:cs="SegoePro-Bold"/>
                                <w:b/>
                                <w:bCs/>
                                <w:color w:val="9966FF"/>
                                <w:szCs w:val="24"/>
                              </w:rPr>
                              <w:t>FRANCE</w:t>
                            </w:r>
                            <w:r w:rsidR="009D0622" w:rsidRPr="00F5087B">
                              <w:rPr>
                                <w:rFonts w:ascii="Calibri" w:hAnsi="Calibri" w:cs="SegoePro-Bold"/>
                                <w:b/>
                                <w:bCs/>
                                <w:color w:val="9966FF"/>
                                <w:szCs w:val="24"/>
                              </w:rPr>
                              <w:t xml:space="preserve"> </w:t>
                            </w:r>
                            <w:r w:rsidRPr="00F5087B">
                              <w:rPr>
                                <w:rFonts w:ascii="Calibri" w:hAnsi="Calibri" w:cs="SegoePro-Bold"/>
                                <w:b/>
                                <w:bCs/>
                                <w:color w:val="9966FF"/>
                                <w:szCs w:val="24"/>
                              </w:rPr>
                              <w:t>–</w:t>
                            </w:r>
                            <w:r w:rsidR="009D0622" w:rsidRPr="00F5087B">
                              <w:rPr>
                                <w:rFonts w:ascii="Calibri" w:hAnsi="Calibri" w:cs="SegoePro-Bold"/>
                                <w:bCs/>
                                <w:color w:val="9966FF"/>
                                <w:szCs w:val="24"/>
                              </w:rPr>
                              <w:t xml:space="preserve"> </w:t>
                            </w:r>
                            <w:r w:rsidRPr="00F5087B">
                              <w:rPr>
                                <w:rFonts w:ascii="Calibri" w:hAnsi="Calibri" w:cs="SegoePro-Italic"/>
                                <w:iCs/>
                                <w:color w:val="9966FF"/>
                                <w:szCs w:val="24"/>
                              </w:rPr>
                              <w:t xml:space="preserve">La Roche sur </w:t>
                            </w:r>
                            <w:proofErr w:type="spellStart"/>
                            <w:r w:rsidRPr="00F5087B">
                              <w:rPr>
                                <w:rFonts w:ascii="Calibri" w:hAnsi="Calibri" w:cs="SegoePro-Italic"/>
                                <w:iCs/>
                                <w:color w:val="9966FF"/>
                                <w:szCs w:val="24"/>
                              </w:rPr>
                              <w:t>Yon</w:t>
                            </w:r>
                            <w:proofErr w:type="spellEnd"/>
                          </w:p>
                          <w:p w:rsidR="009D0622" w:rsidRPr="00F520BE" w:rsidRDefault="00EE7BDD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Formation d’Authentification de faux billet en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326B" id="Zone de texte 134" o:spid="_x0000_s1061" type="#_x0000_t202" style="position:absolute;margin-left:241.85pt;margin-top:413.35pt;width:249.2pt;height:30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" filled="f" stroked="f">
                <v:textbox>
                  <w:txbxContent>
                    <w:p w:rsidR="009D0622" w:rsidRPr="004051DB" w:rsidRDefault="00EE7BDD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Formation BANQUE de </w:t>
                      </w:r>
                      <w:r w:rsidRPr="00F5087B">
                        <w:rPr>
                          <w:rFonts w:ascii="Calibri" w:hAnsi="Calibri" w:cs="SegoePro-Bold"/>
                          <w:b/>
                          <w:bCs/>
                          <w:color w:val="9966FF"/>
                          <w:szCs w:val="24"/>
                        </w:rPr>
                        <w:t>FRANCE</w:t>
                      </w:r>
                      <w:r w:rsidR="009D0622" w:rsidRPr="00F5087B">
                        <w:rPr>
                          <w:rFonts w:ascii="Calibri" w:hAnsi="Calibri" w:cs="SegoePro-Bold"/>
                          <w:b/>
                          <w:bCs/>
                          <w:color w:val="9966FF"/>
                          <w:szCs w:val="24"/>
                        </w:rPr>
                        <w:t xml:space="preserve"> </w:t>
                      </w:r>
                      <w:r w:rsidRPr="00F5087B">
                        <w:rPr>
                          <w:rFonts w:ascii="Calibri" w:hAnsi="Calibri" w:cs="SegoePro-Bold"/>
                          <w:b/>
                          <w:bCs/>
                          <w:color w:val="9966FF"/>
                          <w:szCs w:val="24"/>
                        </w:rPr>
                        <w:t>–</w:t>
                      </w:r>
                      <w:r w:rsidR="009D0622" w:rsidRPr="00F5087B">
                        <w:rPr>
                          <w:rFonts w:ascii="Calibri" w:hAnsi="Calibri" w:cs="SegoePro-Bold"/>
                          <w:bCs/>
                          <w:color w:val="9966FF"/>
                          <w:szCs w:val="24"/>
                        </w:rPr>
                        <w:t xml:space="preserve"> </w:t>
                      </w:r>
                      <w:r w:rsidRPr="00F5087B">
                        <w:rPr>
                          <w:rFonts w:ascii="Calibri" w:hAnsi="Calibri" w:cs="SegoePro-Italic"/>
                          <w:iCs/>
                          <w:color w:val="9966FF"/>
                          <w:szCs w:val="24"/>
                        </w:rPr>
                        <w:t xml:space="preserve">La Roche sur </w:t>
                      </w:r>
                      <w:proofErr w:type="spellStart"/>
                      <w:r w:rsidRPr="00F5087B">
                        <w:rPr>
                          <w:rFonts w:ascii="Calibri" w:hAnsi="Calibri" w:cs="SegoePro-Italic"/>
                          <w:iCs/>
                          <w:color w:val="9966FF"/>
                          <w:szCs w:val="24"/>
                        </w:rPr>
                        <w:t>Yon</w:t>
                      </w:r>
                      <w:proofErr w:type="spellEnd"/>
                    </w:p>
                    <w:p w:rsidR="009D0622" w:rsidRPr="00F520BE" w:rsidRDefault="00EE7BDD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Formation d’Authentification de faux billet en Euros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FAA203" wp14:editId="40A644D9">
                <wp:simplePos x="0" y="0"/>
                <wp:positionH relativeFrom="column">
                  <wp:posOffset>3071495</wp:posOffset>
                </wp:positionH>
                <wp:positionV relativeFrom="paragraph">
                  <wp:posOffset>5752465</wp:posOffset>
                </wp:positionV>
                <wp:extent cx="3164840" cy="388620"/>
                <wp:effectExtent l="0" t="0" r="0" b="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622" w:rsidRPr="00F5087B" w:rsidRDefault="00EE7BDD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9966FF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CAP Pâtisserie, </w:t>
                            </w:r>
                            <w:r w:rsidR="00D823EC"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Chocolaterie,</w:t>
                            </w: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Confiseur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F5087B">
                              <w:rPr>
                                <w:rFonts w:ascii="Calibri" w:hAnsi="Calibri" w:cs="SegoePro-Bold"/>
                                <w:b/>
                                <w:bCs/>
                                <w:color w:val="9966FF"/>
                                <w:szCs w:val="24"/>
                              </w:rPr>
                              <w:t>–</w:t>
                            </w:r>
                            <w:r w:rsidR="009D0622" w:rsidRPr="00F5087B">
                              <w:rPr>
                                <w:rFonts w:ascii="Calibri" w:hAnsi="Calibri" w:cs="SegoePro-Bold"/>
                                <w:bCs/>
                                <w:color w:val="9966FF"/>
                                <w:szCs w:val="24"/>
                              </w:rPr>
                              <w:t xml:space="preserve"> </w:t>
                            </w:r>
                            <w:r w:rsidRPr="00F5087B">
                              <w:rPr>
                                <w:rFonts w:ascii="Calibri" w:hAnsi="Calibri" w:cs="SegoePro-Italic"/>
                                <w:iCs/>
                                <w:color w:val="9966FF"/>
                                <w:szCs w:val="24"/>
                              </w:rPr>
                              <w:t xml:space="preserve">CFA Evry Courcouronnes </w:t>
                            </w:r>
                          </w:p>
                          <w:p w:rsidR="009D0622" w:rsidRPr="00F5087B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9966FF"/>
                                <w:sz w:val="20"/>
                                <w:szCs w:val="24"/>
                              </w:rPr>
                            </w:pPr>
                            <w:r w:rsidRPr="00F5087B">
                              <w:rPr>
                                <w:rFonts w:ascii="Calibri" w:hAnsi="Calibri" w:cs="SegoePro-Light"/>
                                <w:color w:val="9966FF"/>
                                <w:sz w:val="20"/>
                                <w:szCs w:val="24"/>
                              </w:rPr>
                              <w:t>Spécialisation éventuelle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A203" id="Zone de texte 135" o:spid="_x0000_s1062" type="#_x0000_t202" style="position:absolute;margin-left:241.85pt;margin-top:452.95pt;width:249.2pt;height:30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" filled="f" stroked="f">
                <v:textbox>
                  <w:txbxContent>
                    <w:p w:rsidR="009D0622" w:rsidRPr="00F5087B" w:rsidRDefault="00EE7BDD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9966FF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CAP Pâtisserie, </w:t>
                      </w:r>
                      <w:r w:rsidR="00D823EC"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Chocolaterie,</w:t>
                      </w: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Confiseur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F5087B">
                        <w:rPr>
                          <w:rFonts w:ascii="Calibri" w:hAnsi="Calibri" w:cs="SegoePro-Bold"/>
                          <w:b/>
                          <w:bCs/>
                          <w:color w:val="9966FF"/>
                          <w:szCs w:val="24"/>
                        </w:rPr>
                        <w:t>–</w:t>
                      </w:r>
                      <w:r w:rsidR="009D0622" w:rsidRPr="00F5087B">
                        <w:rPr>
                          <w:rFonts w:ascii="Calibri" w:hAnsi="Calibri" w:cs="SegoePro-Bold"/>
                          <w:bCs/>
                          <w:color w:val="9966FF"/>
                          <w:szCs w:val="24"/>
                        </w:rPr>
                        <w:t xml:space="preserve"> </w:t>
                      </w:r>
                      <w:r w:rsidRPr="00F5087B">
                        <w:rPr>
                          <w:rFonts w:ascii="Calibri" w:hAnsi="Calibri" w:cs="SegoePro-Italic"/>
                          <w:iCs/>
                          <w:color w:val="9966FF"/>
                          <w:szCs w:val="24"/>
                        </w:rPr>
                        <w:t xml:space="preserve">CFA Evry Courcouronnes </w:t>
                      </w:r>
                    </w:p>
                    <w:p w:rsidR="009D0622" w:rsidRPr="00F5087B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9966FF"/>
                          <w:sz w:val="20"/>
                          <w:szCs w:val="24"/>
                        </w:rPr>
                      </w:pPr>
                      <w:r w:rsidRPr="00F5087B">
                        <w:rPr>
                          <w:rFonts w:ascii="Calibri" w:hAnsi="Calibri" w:cs="SegoePro-Light"/>
                          <w:color w:val="9966FF"/>
                          <w:sz w:val="20"/>
                          <w:szCs w:val="24"/>
                        </w:rPr>
                        <w:t>Spécialisation éventuelle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B3DCDD" wp14:editId="45AC0290">
                <wp:simplePos x="0" y="0"/>
                <wp:positionH relativeFrom="column">
                  <wp:posOffset>3156585</wp:posOffset>
                </wp:positionH>
                <wp:positionV relativeFrom="paragraph">
                  <wp:posOffset>5671820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591099" id="Connecteur droit 131" o:spid="_x0000_s1026" style="position:absolute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46.6pt" to="490.7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FCAE9C" wp14:editId="72EB1DF5">
                <wp:simplePos x="0" y="0"/>
                <wp:positionH relativeFrom="column">
                  <wp:posOffset>3156585</wp:posOffset>
                </wp:positionH>
                <wp:positionV relativeFrom="paragraph">
                  <wp:posOffset>5161915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CF3F0" id="Connecteur droit 138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06.45pt" to="490.75pt,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0F492F" wp14:editId="40E9436E">
                <wp:simplePos x="0" y="0"/>
                <wp:positionH relativeFrom="column">
                  <wp:posOffset>2082800</wp:posOffset>
                </wp:positionH>
                <wp:positionV relativeFrom="paragraph">
                  <wp:posOffset>6233160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76C7B" id="Connecteur droit 139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490.8pt" to="490.7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3DBB21" wp14:editId="4FCC9D84">
                <wp:simplePos x="0" y="0"/>
                <wp:positionH relativeFrom="column">
                  <wp:posOffset>4159250</wp:posOffset>
                </wp:positionH>
                <wp:positionV relativeFrom="paragraph">
                  <wp:posOffset>6239510</wp:posOffset>
                </wp:positionV>
                <wp:extent cx="4445" cy="1602105"/>
                <wp:effectExtent l="0" t="0" r="33655" b="17145"/>
                <wp:wrapThrough wrapText="bothSides">
                  <wp:wrapPolygon edited="0">
                    <wp:start x="0" y="0"/>
                    <wp:lineTo x="0" y="21574"/>
                    <wp:lineTo x="92571" y="21574"/>
                    <wp:lineTo x="92571" y="0"/>
                    <wp:lineTo x="0" y="0"/>
                  </wp:wrapPolygon>
                </wp:wrapThrough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160210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46453" id="Connecteur droit 140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491.3pt" to="327.85pt,6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2A3C91" wp14:editId="77C3A086">
                <wp:simplePos x="0" y="0"/>
                <wp:positionH relativeFrom="column">
                  <wp:posOffset>2082800</wp:posOffset>
                </wp:positionH>
                <wp:positionV relativeFrom="paragraph">
                  <wp:posOffset>4090670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CCED49" id="Connecteur droit 141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322.1pt" to="490.7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4E4FEC" wp14:editId="0FEB1DA9">
                <wp:simplePos x="0" y="0"/>
                <wp:positionH relativeFrom="column">
                  <wp:posOffset>2137410</wp:posOffset>
                </wp:positionH>
                <wp:positionV relativeFrom="paragraph">
                  <wp:posOffset>926465</wp:posOffset>
                </wp:positionV>
                <wp:extent cx="702945" cy="433705"/>
                <wp:effectExtent l="0" t="0" r="0" b="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D0622" w:rsidRPr="002F52B7" w:rsidRDefault="009D0622" w:rsidP="0046681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4FEC" id="Zone de texte 146" o:spid="_x0000_s1063" type="#_x0000_t202" style="position:absolute;margin-left:168.3pt;margin-top:72.95pt;width:55.35pt;height:34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" filled="f" stroked="f">
                <v:textbox>
                  <w:txbxContent>
                    <w:p w:rsidR="009D0622" w:rsidRPr="002F52B7" w:rsidRDefault="009D0622" w:rsidP="0046681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931" w:rsidRPr="00945931">
        <w:t xml:space="preserve">  </w:t>
      </w:r>
      <w:bookmarkStart w:id="2" w:name="_GoBack"/>
      <w:bookmarkEnd w:id="2"/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249" w:rsidRDefault="007C3249" w:rsidP="00B44050">
      <w:r>
        <w:separator/>
      </w:r>
    </w:p>
  </w:endnote>
  <w:endnote w:type="continuationSeparator" w:id="0">
    <w:p w:rsidR="007C3249" w:rsidRDefault="007C3249" w:rsidP="00B4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249" w:rsidRDefault="007C3249" w:rsidP="00B44050">
      <w:r>
        <w:separator/>
      </w:r>
    </w:p>
  </w:footnote>
  <w:footnote w:type="continuationSeparator" w:id="0">
    <w:p w:rsidR="007C3249" w:rsidRDefault="007C3249" w:rsidP="00B44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0FF" w:rsidRDefault="00BC50F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F1F4"/>
      </v:shape>
    </w:pict>
  </w:numPicBullet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215FC"/>
    <w:multiLevelType w:val="hybridMultilevel"/>
    <w:tmpl w:val="B82A947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"/>
  </w:num>
  <w:num w:numId="7">
    <w:abstractNumId w:val="6"/>
  </w:num>
  <w:num w:numId="8">
    <w:abstractNumId w:val="14"/>
  </w:num>
  <w:num w:numId="9">
    <w:abstractNumId w:val="20"/>
  </w:num>
  <w:num w:numId="10">
    <w:abstractNumId w:val="25"/>
  </w:num>
  <w:num w:numId="11">
    <w:abstractNumId w:val="28"/>
  </w:num>
  <w:num w:numId="12">
    <w:abstractNumId w:val="26"/>
  </w:num>
  <w:num w:numId="13">
    <w:abstractNumId w:val="31"/>
  </w:num>
  <w:num w:numId="14">
    <w:abstractNumId w:val="34"/>
  </w:num>
  <w:num w:numId="15">
    <w:abstractNumId w:val="13"/>
  </w:num>
  <w:num w:numId="16">
    <w:abstractNumId w:val="11"/>
  </w:num>
  <w:num w:numId="17">
    <w:abstractNumId w:val="1"/>
  </w:num>
  <w:num w:numId="18">
    <w:abstractNumId w:val="7"/>
  </w:num>
  <w:num w:numId="19">
    <w:abstractNumId w:val="29"/>
  </w:num>
  <w:num w:numId="20">
    <w:abstractNumId w:val="21"/>
  </w:num>
  <w:num w:numId="21">
    <w:abstractNumId w:val="23"/>
  </w:num>
  <w:num w:numId="22">
    <w:abstractNumId w:val="16"/>
  </w:num>
  <w:num w:numId="23">
    <w:abstractNumId w:val="27"/>
  </w:num>
  <w:num w:numId="24">
    <w:abstractNumId w:val="5"/>
  </w:num>
  <w:num w:numId="25">
    <w:abstractNumId w:val="4"/>
  </w:num>
  <w:num w:numId="26">
    <w:abstractNumId w:val="18"/>
  </w:num>
  <w:num w:numId="27">
    <w:abstractNumId w:val="22"/>
  </w:num>
  <w:num w:numId="28">
    <w:abstractNumId w:val="0"/>
  </w:num>
  <w:num w:numId="29">
    <w:abstractNumId w:val="24"/>
  </w:num>
  <w:num w:numId="30">
    <w:abstractNumId w:val="10"/>
  </w:num>
  <w:num w:numId="31">
    <w:abstractNumId w:val="12"/>
  </w:num>
  <w:num w:numId="32">
    <w:abstractNumId w:val="15"/>
  </w:num>
  <w:num w:numId="33">
    <w:abstractNumId w:val="30"/>
  </w:num>
  <w:num w:numId="34">
    <w:abstractNumId w:val="8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32"/>
    <w:rsid w:val="000151E4"/>
    <w:rsid w:val="00057522"/>
    <w:rsid w:val="00072CD1"/>
    <w:rsid w:val="00073691"/>
    <w:rsid w:val="000E1A2C"/>
    <w:rsid w:val="000F4FD5"/>
    <w:rsid w:val="001B55A0"/>
    <w:rsid w:val="002303A4"/>
    <w:rsid w:val="00260D98"/>
    <w:rsid w:val="00274AC2"/>
    <w:rsid w:val="002801BA"/>
    <w:rsid w:val="00280522"/>
    <w:rsid w:val="002F52B7"/>
    <w:rsid w:val="0030497C"/>
    <w:rsid w:val="0033389F"/>
    <w:rsid w:val="003D445D"/>
    <w:rsid w:val="00404BA9"/>
    <w:rsid w:val="004051DB"/>
    <w:rsid w:val="004228E2"/>
    <w:rsid w:val="0043288E"/>
    <w:rsid w:val="00446CB6"/>
    <w:rsid w:val="0045704D"/>
    <w:rsid w:val="00463B81"/>
    <w:rsid w:val="0046681A"/>
    <w:rsid w:val="004A4458"/>
    <w:rsid w:val="004B60AA"/>
    <w:rsid w:val="004C699A"/>
    <w:rsid w:val="004F00A5"/>
    <w:rsid w:val="00533C46"/>
    <w:rsid w:val="00552B31"/>
    <w:rsid w:val="00555BBC"/>
    <w:rsid w:val="005A2199"/>
    <w:rsid w:val="005C2053"/>
    <w:rsid w:val="006034ED"/>
    <w:rsid w:val="00676C20"/>
    <w:rsid w:val="006E5CFA"/>
    <w:rsid w:val="0075570E"/>
    <w:rsid w:val="00795C25"/>
    <w:rsid w:val="007A3C07"/>
    <w:rsid w:val="007C3249"/>
    <w:rsid w:val="007D7A54"/>
    <w:rsid w:val="007E3C7C"/>
    <w:rsid w:val="008131F3"/>
    <w:rsid w:val="00834EE7"/>
    <w:rsid w:val="008424FA"/>
    <w:rsid w:val="00884978"/>
    <w:rsid w:val="008C220B"/>
    <w:rsid w:val="00945931"/>
    <w:rsid w:val="009D0622"/>
    <w:rsid w:val="009E241B"/>
    <w:rsid w:val="00AA6C16"/>
    <w:rsid w:val="00AE0232"/>
    <w:rsid w:val="00AF7C19"/>
    <w:rsid w:val="00B27BD9"/>
    <w:rsid w:val="00B303E7"/>
    <w:rsid w:val="00B44050"/>
    <w:rsid w:val="00B47022"/>
    <w:rsid w:val="00BC50FF"/>
    <w:rsid w:val="00BC5ADF"/>
    <w:rsid w:val="00BE5C04"/>
    <w:rsid w:val="00C176C4"/>
    <w:rsid w:val="00C207C9"/>
    <w:rsid w:val="00C520DB"/>
    <w:rsid w:val="00CE06E8"/>
    <w:rsid w:val="00D0539D"/>
    <w:rsid w:val="00D823EC"/>
    <w:rsid w:val="00D8598A"/>
    <w:rsid w:val="00D873DD"/>
    <w:rsid w:val="00DB0425"/>
    <w:rsid w:val="00DC5877"/>
    <w:rsid w:val="00E5739C"/>
    <w:rsid w:val="00E76932"/>
    <w:rsid w:val="00EE7BDD"/>
    <w:rsid w:val="00F5087B"/>
    <w:rsid w:val="00F520BE"/>
    <w:rsid w:val="00F52B97"/>
    <w:rsid w:val="00F54381"/>
    <w:rsid w:val="00F72BAF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74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5F5F5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919191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rsid w:val="00404B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050"/>
  </w:style>
  <w:style w:type="paragraph" w:styleId="Pieddepage">
    <w:name w:val="footer"/>
    <w:basedOn w:val="Normal"/>
    <w:link w:val="Pieddepag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eric\AppData\Roaming\Microsoft\Templates\CV%20cr&#233;atif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F641E-954B-46B4-AA82-3194B8597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5CA188-3EA8-429F-A1AA-9857BD324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créatif (design vertical)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créatif (design vertical)</vt:lpstr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créatif (design vertical)</dc:title>
  <dc:subject/>
  <dc:creator/>
  <cp:keywords/>
  <dc:description/>
  <cp:lastModifiedBy/>
  <cp:revision>1</cp:revision>
  <dcterms:created xsi:type="dcterms:W3CDTF">2018-04-08T13:02:00Z</dcterms:created>
  <dcterms:modified xsi:type="dcterms:W3CDTF">2018-04-08T13:02:00Z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TC043158539991</vt:lpwstr>
  </property>
</Properties>
</file>